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tblpX="1881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905"/>
        <w:gridCol w:w="2310"/>
      </w:tblGrid>
      <w:tr w:rsidR="00E55085" w:rsidRPr="00C94C82" w:rsidTr="001540F8">
        <w:trPr>
          <w:trHeight w:val="716"/>
        </w:trPr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</w:tcPr>
          <w:p w:rsidR="00E55085" w:rsidRDefault="0054081A" w:rsidP="001540F8">
            <w:pPr>
              <w:spacing w:line="200" w:lineRule="exact"/>
              <w:rPr>
                <w:rFonts w:ascii="HGS教科書体" w:eastAsia="HGS教科書体"/>
              </w:rPr>
            </w:pPr>
            <w:r>
              <w:rPr>
                <w:noProof/>
                <w:sz w:val="20"/>
                <w:szCs w:val="2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4" type="#_x0000_t136" style="position:absolute;left:0;text-align:left;margin-left:5pt;margin-top:-.05pt;width:284.9pt;height:66.6pt;z-index:251706880" strokeweight="2.25pt">
                  <v:shadow on="t" type="double" color="#868686" opacity=".5" color2="shadow add(102)" offset="-3pt,-3pt" offset2="-6pt,-6pt"/>
                  <v:textpath style="font-family:&quot;HGP創英角ｺﾞｼｯｸUB&quot;;font-weight:bold;v-text-spacing:58985f;v-text-reverse:t;v-text-kern:t" trim="t" fitpath="t" string="赤坂アカデミー通信"/>
                </v:shape>
              </w:pict>
            </w:r>
          </w:p>
          <w:p w:rsidR="00E55085" w:rsidRPr="00C94C82" w:rsidRDefault="00E55085" w:rsidP="001540F8">
            <w:pPr>
              <w:spacing w:line="200" w:lineRule="exact"/>
              <w:rPr>
                <w:rFonts w:ascii="HGS教科書体" w:eastAsia="HGS教科書体"/>
                <w:sz w:val="20"/>
                <w:szCs w:val="20"/>
                <w:lang w:eastAsia="zh-CN"/>
              </w:rPr>
            </w:pPr>
          </w:p>
          <w:p w:rsidR="00E55085" w:rsidRPr="00C94C82" w:rsidRDefault="00E55085" w:rsidP="001540F8">
            <w:pPr>
              <w:spacing w:line="300" w:lineRule="exact"/>
              <w:rPr>
                <w:rFonts w:ascii="HGP教科書体" w:eastAsia="HGP教科書体"/>
                <w:sz w:val="20"/>
                <w:szCs w:val="20"/>
                <w:lang w:eastAsia="zh-CN"/>
              </w:rPr>
            </w:pPr>
          </w:p>
        </w:tc>
        <w:tc>
          <w:tcPr>
            <w:tcW w:w="231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vAlign w:val="center"/>
          </w:tcPr>
          <w:p w:rsidR="00E55085" w:rsidRPr="00B82D42" w:rsidRDefault="0054081A" w:rsidP="001540F8">
            <w:pPr>
              <w:spacing w:line="300" w:lineRule="exact"/>
              <w:ind w:leftChars="-40" w:left="-84" w:rightChars="-33" w:right="-69"/>
              <w:jc w:val="center"/>
              <w:rPr>
                <w:rFonts w:ascii="HGP教科書体" w:eastAsia="HGP教科書体"/>
                <w:b/>
                <w:spacing w:val="-4"/>
                <w:sz w:val="24"/>
                <w:szCs w:val="27"/>
                <w:lang w:eastAsia="zh-CN"/>
              </w:rPr>
            </w:pPr>
            <w:r>
              <w:rPr>
                <w:rFonts w:ascii="HGS教科書体" w:eastAsia="HGS教科書体" w:hint="eastAsia"/>
                <w:b/>
                <w:spacing w:val="-4"/>
                <w:szCs w:val="20"/>
              </w:rPr>
              <w:t>令和元年１０</w:t>
            </w:r>
            <w:r w:rsidR="00B82D42" w:rsidRPr="00B82D42">
              <w:rPr>
                <w:rFonts w:ascii="HGS教科書体" w:eastAsia="HGS教科書体" w:hint="eastAsia"/>
                <w:b/>
                <w:spacing w:val="-4"/>
                <w:szCs w:val="20"/>
                <w:lang w:eastAsia="zh-CN"/>
              </w:rPr>
              <w:t>月</w:t>
            </w:r>
            <w:r w:rsidR="00305DD8">
              <w:rPr>
                <w:rFonts w:ascii="HGS教科書体" w:eastAsia="HGS教科書体" w:hint="eastAsia"/>
                <w:b/>
                <w:spacing w:val="-4"/>
                <w:szCs w:val="20"/>
              </w:rPr>
              <w:t>２</w:t>
            </w:r>
            <w:r w:rsidR="00B82D42" w:rsidRPr="00B82D42">
              <w:rPr>
                <w:rFonts w:ascii="HGS教科書体" w:eastAsia="HGS教科書体" w:hint="eastAsia"/>
                <w:b/>
                <w:spacing w:val="-4"/>
                <w:szCs w:val="20"/>
                <w:lang w:eastAsia="zh-CN"/>
              </w:rPr>
              <w:t>日</w:t>
            </w:r>
            <w:r w:rsidR="00B82D42" w:rsidRPr="00B82D42">
              <w:rPr>
                <w:rFonts w:ascii="HGS教科書体" w:eastAsia="HGS教科書体" w:hint="eastAsia"/>
                <w:b/>
                <w:spacing w:val="-4"/>
                <w:w w:val="90"/>
                <w:szCs w:val="20"/>
                <w:lang w:eastAsia="zh-CN"/>
              </w:rPr>
              <w:t>(</w:t>
            </w:r>
            <w:r w:rsidR="00305DD8">
              <w:rPr>
                <w:rFonts w:ascii="HGS教科書体" w:eastAsia="HGS教科書体" w:hint="eastAsia"/>
                <w:b/>
                <w:spacing w:val="-4"/>
                <w:w w:val="90"/>
                <w:szCs w:val="20"/>
              </w:rPr>
              <w:t>水</w:t>
            </w:r>
            <w:r w:rsidR="00B82D42" w:rsidRPr="00B82D42">
              <w:rPr>
                <w:rFonts w:ascii="HGS教科書体" w:eastAsia="HGS教科書体" w:hint="eastAsia"/>
                <w:b/>
                <w:spacing w:val="-4"/>
                <w:w w:val="90"/>
                <w:szCs w:val="20"/>
                <w:lang w:eastAsia="zh-CN"/>
              </w:rPr>
              <w:t>)</w:t>
            </w:r>
          </w:p>
          <w:p w:rsidR="00E55085" w:rsidRPr="00B82D42" w:rsidRDefault="0054081A" w:rsidP="001175FD">
            <w:pPr>
              <w:spacing w:line="300" w:lineRule="exact"/>
              <w:ind w:leftChars="-40" w:left="-84" w:rightChars="-33" w:right="-69"/>
              <w:jc w:val="center"/>
              <w:rPr>
                <w:rFonts w:ascii="HGP教科書体" w:eastAsia="HGP教科書体"/>
                <w:b/>
                <w:sz w:val="20"/>
                <w:szCs w:val="20"/>
                <w:lang w:eastAsia="zh-CN"/>
              </w:rPr>
            </w:pPr>
            <w:r>
              <w:rPr>
                <w:rFonts w:ascii="HGS教科書体" w:eastAsia="HGS教科書体" w:hint="eastAsia"/>
                <w:b/>
                <w:spacing w:val="-12"/>
                <w:kern w:val="0"/>
                <w:sz w:val="24"/>
                <w:szCs w:val="27"/>
                <w:lang w:eastAsia="zh-CN"/>
              </w:rPr>
              <w:t>赤坂</w:t>
            </w:r>
            <w:r>
              <w:rPr>
                <w:rFonts w:ascii="HGS教科書体" w:eastAsia="HGS教科書体" w:hint="eastAsia"/>
                <w:b/>
                <w:spacing w:val="-12"/>
                <w:kern w:val="0"/>
                <w:sz w:val="24"/>
                <w:szCs w:val="27"/>
              </w:rPr>
              <w:t>小</w:t>
            </w:r>
            <w:r w:rsidR="00B82D42" w:rsidRPr="001540F8">
              <w:rPr>
                <w:rFonts w:ascii="HGS教科書体" w:eastAsia="HGS教科書体" w:hint="eastAsia"/>
                <w:b/>
                <w:spacing w:val="-12"/>
                <w:kern w:val="0"/>
                <w:sz w:val="24"/>
                <w:szCs w:val="27"/>
                <w:lang w:eastAsia="zh-CN"/>
              </w:rPr>
              <w:t>学校</w:t>
            </w:r>
            <w:r w:rsidR="00B82D42" w:rsidRPr="00B82D42">
              <w:rPr>
                <w:rFonts w:ascii="HGS教科書体" w:eastAsia="HGS教科書体" w:hint="eastAsia"/>
                <w:spacing w:val="-6"/>
                <w:kern w:val="0"/>
                <w:sz w:val="12"/>
                <w:szCs w:val="27"/>
              </w:rPr>
              <w:t xml:space="preserve">　</w:t>
            </w:r>
          </w:p>
        </w:tc>
      </w:tr>
      <w:tr w:rsidR="00E55085" w:rsidRPr="00C94C82" w:rsidTr="001540F8">
        <w:trPr>
          <w:trHeight w:val="635"/>
        </w:trPr>
        <w:tc>
          <w:tcPr>
            <w:tcW w:w="8215" w:type="dxa"/>
            <w:gridSpan w:val="2"/>
            <w:shd w:val="clear" w:color="auto" w:fill="000000"/>
            <w:vAlign w:val="center"/>
          </w:tcPr>
          <w:p w:rsidR="00E55085" w:rsidRPr="00E55085" w:rsidRDefault="00A20BDF" w:rsidP="001540F8">
            <w:pPr>
              <w:jc w:val="left"/>
              <w:rPr>
                <w:rFonts w:ascii="HGS教科書体" w:eastAsia="HGS教科書体"/>
              </w:rPr>
            </w:pPr>
            <w:r>
              <w:rPr>
                <w:rFonts w:ascii="HGS教科書体" w:eastAsia="HGS教科書体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4E571D5" wp14:editId="214D01BA">
                      <wp:simplePos x="0" y="0"/>
                      <wp:positionH relativeFrom="column">
                        <wp:posOffset>3728720</wp:posOffset>
                      </wp:positionH>
                      <wp:positionV relativeFrom="paragraph">
                        <wp:posOffset>-13335</wp:posOffset>
                      </wp:positionV>
                      <wp:extent cx="1439545" cy="431800"/>
                      <wp:effectExtent l="0" t="0" r="0" b="6350"/>
                      <wp:wrapNone/>
                      <wp:docPr id="4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735D" w:rsidRPr="00D247B1" w:rsidRDefault="0053735D" w:rsidP="00A20BDF">
                                  <w:pPr>
                                    <w:spacing w:line="660" w:lineRule="exact"/>
                                    <w:ind w:leftChars="-53" w:left="-111"/>
                                    <w:jc w:val="center"/>
                                    <w:rPr>
                                      <w:color w:val="FFFFFF"/>
                                      <w:spacing w:val="-54"/>
                                    </w:rPr>
                                  </w:pPr>
                                  <w:r w:rsidRPr="00A20BDF">
                                    <w:rPr>
                                      <w:rFonts w:ascii="Times New Roman" w:eastAsia="HGS教科書体" w:hAnsi="Times New Roman"/>
                                      <w:b/>
                                      <w:i/>
                                      <w:color w:val="FFFFFF"/>
                                      <w:sz w:val="56"/>
                                      <w:szCs w:val="60"/>
                                    </w:rPr>
                                    <w:t>No.</w:t>
                                  </w:r>
                                  <w:r w:rsidRPr="004B0E77">
                                    <w:rPr>
                                      <w:rFonts w:ascii="HGS教科書体" w:eastAsia="HGS教科書体" w:hAnsi="Times New Roman" w:hint="eastAsia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eastAsia="HGP創英角ｺﾞｼｯｸUB" w:hAnsi="Impact" w:hint="eastAsia"/>
                                      <w:color w:val="FFFFFF"/>
                                      <w:spacing w:val="-54"/>
                                      <w:sz w:val="56"/>
                                      <w:szCs w:val="66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6" o:spid="_x0000_s1026" type="#_x0000_t202" style="position:absolute;margin-left:293.6pt;margin-top:-1.05pt;width:113.35pt;height:3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" filled="f" stroked="f">
                      <v:textbox inset="5.85pt,.7pt,5.85pt,.7pt">
                        <w:txbxContent>
                          <w:p w:rsidR="0053735D" w:rsidRPr="00D247B1" w:rsidRDefault="0053735D" w:rsidP="00A20BDF">
                            <w:pPr>
                              <w:spacing w:line="660" w:lineRule="exact"/>
                              <w:ind w:leftChars="-53" w:left="-111"/>
                              <w:jc w:val="center"/>
                              <w:rPr>
                                <w:color w:val="FFFFFF"/>
                                <w:spacing w:val="-54"/>
                              </w:rPr>
                            </w:pPr>
                            <w:r w:rsidRPr="00A20BDF">
                              <w:rPr>
                                <w:rFonts w:ascii="Times New Roman" w:eastAsia="HGS教科書体" w:hAnsi="Times New Roman"/>
                                <w:b/>
                                <w:i/>
                                <w:color w:val="FFFFFF"/>
                                <w:sz w:val="56"/>
                                <w:szCs w:val="60"/>
                              </w:rPr>
                              <w:t>No.</w:t>
                            </w:r>
                            <w:r w:rsidRPr="004B0E77">
                              <w:rPr>
                                <w:rFonts w:ascii="HGS教科書体" w:eastAsia="HGS教科書体" w:hAnsi="Times New Roman" w:hint="eastAsia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Impact" w:eastAsia="HGP創英角ｺﾞｼｯｸUB" w:hAnsi="Impact" w:hint="eastAsia"/>
                                <w:color w:val="FFFFFF"/>
                                <w:spacing w:val="-54"/>
                                <w:sz w:val="56"/>
                                <w:szCs w:val="66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55085" w:rsidRDefault="00CC5709" w:rsidP="00CC5709">
      <w:pPr>
        <w:rPr>
          <w:rFonts w:ascii="HGS教科書体" w:eastAsia="HGS教科書体"/>
          <w:lang w:eastAsia="zh-CN"/>
        </w:rPr>
      </w:pPr>
      <w:r>
        <w:rPr>
          <w:rFonts w:ascii="HGS教科書体" w:eastAsia="HGS教科書体"/>
          <w:noProof/>
        </w:rPr>
        <w:drawing>
          <wp:anchor distT="0" distB="0" distL="114300" distR="114300" simplePos="0" relativeHeight="251732480" behindDoc="0" locked="0" layoutInCell="1" allowOverlap="1" wp14:anchorId="0C33FABC" wp14:editId="4126AA48">
            <wp:simplePos x="0" y="0"/>
            <wp:positionH relativeFrom="column">
              <wp:posOffset>-41910</wp:posOffset>
            </wp:positionH>
            <wp:positionV relativeFrom="paragraph">
              <wp:posOffset>34290</wp:posOffset>
            </wp:positionV>
            <wp:extent cx="1166400" cy="646176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saka Academ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2" w:rsidRDefault="00B82D42" w:rsidP="00CC5709">
      <w:pPr>
        <w:rPr>
          <w:rFonts w:ascii="HGS教科書体" w:eastAsia="HGS教科書体"/>
          <w:noProof/>
        </w:rPr>
      </w:pPr>
    </w:p>
    <w:p w:rsidR="00CC5709" w:rsidRDefault="001540F8" w:rsidP="00CC5709">
      <w:pPr>
        <w:rPr>
          <w:rFonts w:ascii="HGS教科書体" w:eastAsia="HGS教科書体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3AEEDA5" wp14:editId="38DF90D5">
                <wp:simplePos x="0" y="0"/>
                <wp:positionH relativeFrom="column">
                  <wp:posOffset>-21590</wp:posOffset>
                </wp:positionH>
                <wp:positionV relativeFrom="paragraph">
                  <wp:posOffset>75565</wp:posOffset>
                </wp:positionV>
                <wp:extent cx="1143561" cy="4762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561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35D" w:rsidRDefault="0053735D" w:rsidP="001175FD">
                            <w:pPr>
                              <w:rPr>
                                <w:noProof/>
                                <w:w w:val="177"/>
                              </w:rPr>
                            </w:pPr>
                          </w:p>
                          <w:p w:rsidR="0053735D" w:rsidRPr="001175FD" w:rsidRDefault="0053735D" w:rsidP="001175FD">
                            <w:pPr>
                              <w:rPr>
                                <w:noProof/>
                                <w:w w:val="177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w w:val="177"/>
                              </w:rPr>
                              <w:t>２０１９</w:t>
                            </w:r>
                          </w:p>
                          <w:p w:rsidR="0053735D" w:rsidRDefault="0053735D" w:rsidP="001175FD">
                            <w:pPr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eastAsia="HGS教科書体" w:hAnsi="Arial Black" w:hint="eastAsia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１９</w:t>
                            </w:r>
                          </w:p>
                          <w:p w:rsidR="0053735D" w:rsidRPr="001540F8" w:rsidRDefault="0053735D" w:rsidP="001175FD">
                            <w:pPr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40F8"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 Black" w:eastAsia="HGS教科書体" w:hAnsi="Arial Black" w:hint="eastAsia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９９９</w:t>
                            </w:r>
                            <w:r w:rsidRPr="001540F8">
                              <w:rPr>
                                <w:rFonts w:ascii="Arial Black" w:eastAsia="HGS教科書体" w:hAnsi="Arial Black"/>
                                <w:b/>
                                <w:noProof/>
                                <w:w w:val="177"/>
                                <w:sz w:val="3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left:0;text-align:left;margin-left:-1.7pt;margin-top:5.95pt;width:90.05pt;height:37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" filled="f" stroked="f">
                <v:textbox inset="5.85pt,.7pt,5.85pt,.7pt">
                  <w:txbxContent>
                    <w:p w:rsidR="0089613D" w:rsidRDefault="0089613D" w:rsidP="001175FD">
                      <w:pPr>
                        <w:rPr>
                          <w:noProof/>
                          <w:w w:val="177"/>
                        </w:rPr>
                      </w:pPr>
                    </w:p>
                    <w:p w:rsidR="0089613D" w:rsidRPr="001175FD" w:rsidRDefault="0089613D" w:rsidP="001175FD">
                      <w:pPr>
                        <w:rPr>
                          <w:noProof/>
                          <w:w w:val="177"/>
                        </w:rPr>
                      </w:pPr>
                      <w:r>
                        <w:rPr>
                          <w:rFonts w:hint="eastAsia"/>
                          <w:noProof/>
                          <w:w w:val="177"/>
                        </w:rPr>
                        <w:t>２０１９</w:t>
                      </w:r>
                    </w:p>
                    <w:p w:rsidR="0089613D" w:rsidRDefault="0089613D" w:rsidP="001175FD">
                      <w:pPr>
                        <w:rPr>
                          <w:rFonts w:ascii="Arial Black" w:eastAsia="HGS教科書体" w:hAnsi="Arial Black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eastAsia="HGS教科書体" w:hAnsi="Arial Black" w:hint="eastAsia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１９</w:t>
                      </w:r>
                    </w:p>
                    <w:p w:rsidR="0089613D" w:rsidRPr="001540F8" w:rsidRDefault="0089613D" w:rsidP="001175FD">
                      <w:pPr>
                        <w:rPr>
                          <w:rFonts w:ascii="Arial Black" w:eastAsia="HGS教科書体" w:hAnsi="Arial Black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40F8">
                        <w:rPr>
                          <w:rFonts w:ascii="Arial Black" w:eastAsia="HGS教科書体" w:hAnsi="Arial Black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rFonts w:ascii="Arial Black" w:eastAsia="HGS教科書体" w:hAnsi="Arial Black" w:hint="eastAsia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９９９</w:t>
                      </w:r>
                      <w:r w:rsidRPr="001540F8">
                        <w:rPr>
                          <w:rFonts w:ascii="Arial Black" w:eastAsia="HGS教科書体" w:hAnsi="Arial Black"/>
                          <w:b/>
                          <w:noProof/>
                          <w:w w:val="177"/>
                          <w:sz w:val="3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C5709" w:rsidRDefault="00CC5709" w:rsidP="00CC5709">
      <w:pPr>
        <w:rPr>
          <w:rFonts w:ascii="HGS教科書体" w:eastAsia="HGS教科書体"/>
          <w:noProof/>
        </w:rPr>
      </w:pPr>
    </w:p>
    <w:p w:rsidR="00CC5709" w:rsidRDefault="00CC5709" w:rsidP="001540F8">
      <w:pPr>
        <w:spacing w:line="240" w:lineRule="exact"/>
        <w:rPr>
          <w:rFonts w:ascii="HGS教科書体" w:eastAsia="HGS教科書体"/>
          <w:noProof/>
        </w:rPr>
      </w:pPr>
    </w:p>
    <w:p w:rsidR="00B82D42" w:rsidRDefault="00F0371F" w:rsidP="00CE73BA">
      <w:pPr>
        <w:rPr>
          <w:rFonts w:ascii="HGS教科書体" w:eastAsia="HGS教科書体"/>
          <w:noProof/>
        </w:rPr>
      </w:pPr>
      <w:r>
        <w:rPr>
          <w:rFonts w:ascii="HGS教科書体" w:eastAsia="HGS教科書体" w:hint="eastAsia"/>
          <w:noProof/>
          <w:szCs w:val="23"/>
        </w:rPr>
        <w:t xml:space="preserve">　</w:t>
      </w:r>
      <w:r w:rsidR="0002176D">
        <w:rPr>
          <w:rFonts w:ascii="HGS教科書体" w:eastAsia="HGS教科書体" w:hint="eastAsia"/>
          <w:noProof/>
          <w:szCs w:val="23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494AC7" wp14:editId="5EC6B086">
                <wp:simplePos x="0" y="0"/>
                <wp:positionH relativeFrom="column">
                  <wp:posOffset>340360</wp:posOffset>
                </wp:positionH>
                <wp:positionV relativeFrom="paragraph">
                  <wp:posOffset>37465</wp:posOffset>
                </wp:positionV>
                <wp:extent cx="5599430" cy="28765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43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35D" w:rsidRPr="002B4E0F" w:rsidRDefault="0053735D" w:rsidP="00920C80">
                            <w:pPr>
                              <w:spacing w:line="31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23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第２回赤坂アカデミー研究会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26.8pt;margin-top:2.95pt;width:440.9pt;height:22.65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zPpA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" filled="f" stroked="f" strokeweight=".5pt">
                <v:textbox>
                  <w:txbxContent>
                    <w:p w:rsidR="0053735D" w:rsidRPr="002B4E0F" w:rsidRDefault="0053735D" w:rsidP="00920C80">
                      <w:pPr>
                        <w:spacing w:line="310" w:lineRule="exact"/>
                        <w:rPr>
                          <w:rFonts w:ascii="HGS創英角ｺﾞｼｯｸUB" w:eastAsia="HGS創英角ｺﾞｼｯｸUB" w:hAnsi="HGS創英角ｺﾞｼｯｸUB"/>
                          <w:b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28"/>
                          <w:szCs w:val="23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第２回赤坂アカデミー研究会</w:t>
                      </w:r>
                    </w:p>
                  </w:txbxContent>
                </v:textbox>
              </v:shape>
            </w:pict>
          </mc:Fallback>
        </mc:AlternateContent>
      </w:r>
      <w:r w:rsidR="0002176D">
        <w:rPr>
          <w:rFonts w:ascii="HGS教科書体" w:eastAsia="HGS教科書体" w:hint="eastAsia"/>
          <w:noProof/>
          <w:szCs w:val="23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179FFC4" wp14:editId="3055D7EC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335395" cy="287655"/>
                <wp:effectExtent l="38100" t="0" r="8255" b="17145"/>
                <wp:wrapNone/>
                <wp:docPr id="24" name="山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395" cy="287655"/>
                        </a:xfrm>
                        <a:prstGeom prst="chevron">
                          <a:avLst>
                            <a:gd name="adj" fmla="val 78898"/>
                          </a:avLst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24" o:spid="_x0000_s1026" type="#_x0000_t55" style="position:absolute;left:0;text-align:left;margin-left:0;margin-top:2.75pt;width:498.85pt;height:22.6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" adj="20826" fillcolor="#0070c0" strokecolor="#00b0f0" strokeweight="1pt"/>
            </w:pict>
          </mc:Fallback>
        </mc:AlternateContent>
      </w:r>
    </w:p>
    <w:p w:rsidR="00E207F3" w:rsidRDefault="00E207F3" w:rsidP="00604062">
      <w:pPr>
        <w:rPr>
          <w:rFonts w:asciiTheme="minorEastAsia" w:eastAsiaTheme="minorEastAsia" w:hAnsiTheme="minorEastAsia"/>
          <w:noProof/>
          <w:szCs w:val="23"/>
        </w:rPr>
      </w:pPr>
    </w:p>
    <w:p w:rsidR="0089613D" w:rsidRDefault="00604062" w:rsidP="00F0371F">
      <w:pPr>
        <w:rPr>
          <w:rFonts w:asciiTheme="minorEastAsia" w:eastAsiaTheme="minorEastAsia" w:hAnsiTheme="minorEastAsia"/>
          <w:noProof/>
          <w:szCs w:val="23"/>
        </w:rPr>
      </w:pPr>
      <w:r w:rsidRPr="00604062">
        <w:rPr>
          <w:rFonts w:asciiTheme="minorEastAsia" w:eastAsiaTheme="minorEastAsia" w:hAnsiTheme="minorEastAsia" w:hint="eastAsia"/>
          <w:noProof/>
          <w:szCs w:val="23"/>
        </w:rPr>
        <w:t xml:space="preserve">　</w:t>
      </w:r>
      <w:r w:rsidR="008E544C">
        <w:rPr>
          <w:rFonts w:asciiTheme="minorEastAsia" w:eastAsiaTheme="minorEastAsia" w:hAnsiTheme="minorEastAsia" w:hint="eastAsia"/>
          <w:noProof/>
          <w:szCs w:val="23"/>
        </w:rPr>
        <w:t xml:space="preserve">　先日はお忙しい中お集まりいただきありがとうございました。協議会では活発な意見交換が行われ、</w:t>
      </w:r>
    </w:p>
    <w:p w:rsidR="0089613D" w:rsidRDefault="008E544C" w:rsidP="008E544C">
      <w:pPr>
        <w:ind w:leftChars="100" w:left="210"/>
        <w:rPr>
          <w:rFonts w:asciiTheme="minorEastAsia" w:eastAsiaTheme="minorEastAsia" w:hAnsiTheme="minorEastAsia"/>
          <w:noProof/>
          <w:szCs w:val="23"/>
        </w:rPr>
      </w:pPr>
      <w:r>
        <w:rPr>
          <w:rFonts w:asciiTheme="minorEastAsia" w:eastAsiaTheme="minorEastAsia" w:hAnsiTheme="minorEastAsia" w:hint="eastAsia"/>
          <w:noProof/>
          <w:szCs w:val="23"/>
        </w:rPr>
        <w:t>幼小中それぞれの様子についても情報共有ができたと思います。特に、「幼小中で意識して育てるべき力」について</w:t>
      </w:r>
      <w:r w:rsidR="006D33A6">
        <w:rPr>
          <w:rFonts w:asciiTheme="minorEastAsia" w:eastAsiaTheme="minorEastAsia" w:hAnsiTheme="minorEastAsia" w:hint="eastAsia"/>
          <w:noProof/>
          <w:szCs w:val="23"/>
        </w:rPr>
        <w:t>は、多くの意見をいただきました。改めて共有して、日々の指導</w:t>
      </w:r>
      <w:r>
        <w:rPr>
          <w:rFonts w:asciiTheme="minorEastAsia" w:eastAsiaTheme="minorEastAsia" w:hAnsiTheme="minorEastAsia" w:hint="eastAsia"/>
          <w:noProof/>
          <w:szCs w:val="23"/>
        </w:rPr>
        <w:t>に生かしていきましょう。</w:t>
      </w:r>
    </w:p>
    <w:p w:rsidR="0089613D" w:rsidRDefault="006D33A6" w:rsidP="0089613D">
      <w:pPr>
        <w:ind w:firstLineChars="100" w:firstLine="210"/>
        <w:rPr>
          <w:rFonts w:asciiTheme="minorEastAsia" w:eastAsiaTheme="minorEastAsia" w:hAnsiTheme="minorEastAsia"/>
          <w:noProof/>
          <w:szCs w:val="23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4AF68A2" wp14:editId="784DD38F">
                <wp:simplePos x="0" y="0"/>
                <wp:positionH relativeFrom="column">
                  <wp:posOffset>102235</wp:posOffset>
                </wp:positionH>
                <wp:positionV relativeFrom="paragraph">
                  <wp:posOffset>56514</wp:posOffset>
                </wp:positionV>
                <wp:extent cx="6306820" cy="5553075"/>
                <wp:effectExtent l="0" t="0" r="17780" b="28575"/>
                <wp:wrapNone/>
                <wp:docPr id="56" name="メ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820" cy="5553075"/>
                        </a:xfrm>
                        <a:prstGeom prst="foldedCorner">
                          <a:avLst>
                            <a:gd name="adj" fmla="val 5843"/>
                          </a:avLst>
                        </a:prstGeom>
                        <a:solidFill>
                          <a:srgbClr val="FFE5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735D" w:rsidRPr="006D33A6" w:rsidRDefault="0053735D" w:rsidP="006D33A6">
                            <w:pPr>
                              <w:spacing w:line="0" w:lineRule="atLeast"/>
                              <w:ind w:firstLineChars="800" w:firstLine="257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2"/>
                              </w:rPr>
                            </w:pPr>
                            <w:r w:rsidRPr="006D33A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2"/>
                              </w:rPr>
                              <w:t>幼小中で意識して育てるべき力</w:t>
                            </w:r>
                          </w:p>
                          <w:p w:rsidR="0053735D" w:rsidRPr="006D33A6" w:rsidRDefault="0053735D" w:rsidP="006D33A6">
                            <w:pPr>
                              <w:spacing w:line="0" w:lineRule="atLeast"/>
                              <w:ind w:firstLineChars="750" w:firstLine="2409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2"/>
                              </w:rPr>
                            </w:pPr>
                            <w:r w:rsidRPr="006D33A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2"/>
                              </w:rPr>
                              <w:t>（指導において意識すべきこと）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・様々な経験をさせる。</w:t>
                            </w:r>
                          </w:p>
                          <w:p w:rsidR="0053735D" w:rsidRPr="00DE0FB5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 xml:space="preserve">・授業規律の徹底　</w:t>
                            </w:r>
                            <w:r w:rsidRPr="00D13663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姿勢保持・聞く力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（誰が授業をしても態度を変えないで受けられる）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・言葉を正しく使う力</w:t>
                            </w:r>
                            <w:r w:rsidRPr="006D33A6"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（敬語）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 w:rsidRPr="00D13663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・学校生活を楽しむ力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 xml:space="preserve">　そのためには、「おもしろい」と思える授業を展開することが大切。</w:t>
                            </w:r>
                          </w:p>
                          <w:p w:rsidR="0053735D" w:rsidRPr="00DE0FB5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・考えようとする力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（正誤に関わらず、考えてみる）</w:t>
                            </w:r>
                          </w:p>
                          <w:p w:rsidR="0053735D" w:rsidRPr="00DE0FB5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</w:pPr>
                            <w:r w:rsidRPr="00DE0FB5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・表現力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・子供と教師との信頼関係を築く。（できている子をほめる・困っている子に声を掛ける）</w:t>
                            </w:r>
                          </w:p>
                          <w:p w:rsidR="0053735D" w:rsidRPr="006D33A6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 w:rsidRPr="00D13663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・自分で考えて行動する力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（場面ごとのマナーやルールを守る）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・当たり前のことを当たり前にできる力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（あいさつは小学校低学年で確立させる）</w:t>
                            </w:r>
                          </w:p>
                          <w:p w:rsidR="0053735D" w:rsidRPr="00DE0FB5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 w:rsidRPr="00DE0FB5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・リーダーシップ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（中学校では、特に子供同士の人間関係が重要になってくる）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bdr w:val="single" w:sz="4" w:space="0" w:color="auto"/>
                              </w:rPr>
                              <w:t>外国語教育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・発言した人の発音を繰り返させる。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・日本語は極力使わないように意識して、外国語に触れる機会を大切にする。</w:t>
                            </w:r>
                          </w:p>
                          <w:p w:rsidR="0053735D" w:rsidRPr="00D13663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・英語を使う機会を積極的につくる。（読み聞かせや劇など）</w:t>
                            </w:r>
                            <w:r w:rsidRPr="00D13663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英語を使うことを楽しむ力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・学んだことを発表する場をつくる。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bdr w:val="single" w:sz="4" w:space="0" w:color="auto"/>
                              </w:rPr>
                            </w:pP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  <w:bdr w:val="single" w:sz="4" w:space="0" w:color="auto"/>
                              </w:rPr>
                              <w:t>体育</w:t>
                            </w:r>
                          </w:p>
                          <w:p w:rsidR="0053735D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・体育が好きな子供を育てる。</w:t>
                            </w:r>
                            <w:r w:rsidRPr="00D13663">
                              <w:rPr>
                                <w:rFonts w:asciiTheme="minorEastAsia" w:eastAsiaTheme="minorEastAsia" w:hAnsiTheme="minorEastAsia" w:hint="eastAsia"/>
                                <w:sz w:val="22"/>
                                <w:u w:val="single"/>
                              </w:rPr>
                              <w:t>楽しんで体を動かす力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53735D" w:rsidRPr="006A06E9" w:rsidRDefault="0053735D" w:rsidP="008E544C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2"/>
                              </w:rPr>
                              <w:t>そのためには、道具や場の工夫が必要。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56" o:spid="_x0000_s1029" type="#_x0000_t65" style="position:absolute;left:0;text-align:left;margin-left:8.05pt;margin-top:4.45pt;width:496.6pt;height:437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" adj="20338" fillcolor="#ffe5ff" strokecolor="windowText">
                <v:textbox>
                  <w:txbxContent>
                    <w:p w:rsidR="0053735D" w:rsidRPr="006D33A6" w:rsidRDefault="0053735D" w:rsidP="006D33A6">
                      <w:pPr>
                        <w:spacing w:line="0" w:lineRule="atLeast"/>
                        <w:ind w:firstLineChars="800" w:firstLine="257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2"/>
                        </w:rPr>
                      </w:pPr>
                      <w:r w:rsidRPr="006D33A6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2"/>
                        </w:rPr>
                        <w:t>幼小中で意識して育てるべき力</w:t>
                      </w:r>
                    </w:p>
                    <w:p w:rsidR="0053735D" w:rsidRPr="006D33A6" w:rsidRDefault="0053735D" w:rsidP="006D33A6">
                      <w:pPr>
                        <w:spacing w:line="0" w:lineRule="atLeast"/>
                        <w:ind w:firstLineChars="750" w:firstLine="2409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2"/>
                        </w:rPr>
                      </w:pPr>
                      <w:r w:rsidRPr="006D33A6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2"/>
                        </w:rPr>
                        <w:t>（指導において意識すべきこと）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・様々な経験をさせる。</w:t>
                      </w:r>
                    </w:p>
                    <w:p w:rsidR="0053735D" w:rsidRPr="00DE0FB5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 xml:space="preserve">・授業規律の徹底　</w:t>
                      </w:r>
                      <w:r w:rsidRPr="00D13663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姿勢保持・聞く力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（誰が授業をしても態度を変えないで受けられる）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・言葉を正しく使う力</w:t>
                      </w:r>
                      <w:r w:rsidRPr="006D33A6"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（敬語）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 w:rsidRPr="00D13663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・学校生活を楽しむ力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 xml:space="preserve">　そのためには、「おもしろい」と思える授業を展開することが大切。</w:t>
                      </w:r>
                    </w:p>
                    <w:p w:rsidR="0053735D" w:rsidRPr="00DE0FB5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・考えようとする力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（正誤に関わらず、考えてみる）</w:t>
                      </w:r>
                    </w:p>
                    <w:p w:rsidR="0053735D" w:rsidRPr="00DE0FB5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</w:pPr>
                      <w:r w:rsidRPr="00DE0FB5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・表現力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・子供と教師との信頼関係を築く。（できている子をほめる・困っている子に声を掛ける）</w:t>
                      </w:r>
                    </w:p>
                    <w:p w:rsidR="0053735D" w:rsidRPr="006D33A6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 w:rsidRPr="00D13663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・自分で考えて行動する力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（場面ごとのマナーやルールを守る）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・当たり前のことを当たり前にできる力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（あいさつは小学校低学年で確立させる）</w:t>
                      </w:r>
                    </w:p>
                    <w:p w:rsidR="0053735D" w:rsidRPr="00DE0FB5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 w:rsidRPr="00DE0FB5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・リーダーシップ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（中学校では、特に子供同士の人間関係が重要になってくる）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bdr w:val="single" w:sz="4" w:space="0" w:color="auto"/>
                        </w:rPr>
                        <w:t>外国語教育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・発言した人の発音を繰り返させる。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・日本語は極力使わないように意識して、外国語に触れる機会を大切にする。</w:t>
                      </w:r>
                    </w:p>
                    <w:p w:rsidR="0053735D" w:rsidRPr="00D13663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・英語を使う機会を積極的につくる。（読み聞かせや劇など）</w:t>
                      </w:r>
                      <w:r w:rsidRPr="00D13663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英語を使うことを楽しむ力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・学んだことを発表する場をつくる。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bdr w:val="single" w:sz="4" w:space="0" w:color="auto"/>
                        </w:rPr>
                      </w:pP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  <w:bdr w:val="single" w:sz="4" w:space="0" w:color="auto"/>
                        </w:rPr>
                        <w:t>体育</w:t>
                      </w:r>
                    </w:p>
                    <w:p w:rsidR="0053735D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・体育が好きな子供を育てる。</w:t>
                      </w:r>
                      <w:r w:rsidRPr="00D13663">
                        <w:rPr>
                          <w:rFonts w:asciiTheme="minorEastAsia" w:eastAsiaTheme="minorEastAsia" w:hAnsiTheme="minorEastAsia" w:hint="eastAsia"/>
                          <w:sz w:val="22"/>
                          <w:u w:val="single"/>
                        </w:rPr>
                        <w:t>楽しんで体を動かす力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 xml:space="preserve">　</w:t>
                      </w:r>
                    </w:p>
                    <w:p w:rsidR="0053735D" w:rsidRPr="006A06E9" w:rsidRDefault="0053735D" w:rsidP="008E544C">
                      <w:pPr>
                        <w:jc w:val="left"/>
                        <w:rPr>
                          <w:rFonts w:asciiTheme="minorEastAsia" w:eastAsia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2"/>
                        </w:rPr>
                        <w:t>そのためには、道具や場の工夫が必要。</w:t>
                      </w:r>
                    </w:p>
                  </w:txbxContent>
                </v:textbox>
              </v:shape>
            </w:pict>
          </mc:Fallback>
        </mc:AlternateContent>
      </w:r>
    </w:p>
    <w:p w:rsidR="0089613D" w:rsidRDefault="0089613D" w:rsidP="0089613D">
      <w:pPr>
        <w:ind w:firstLineChars="100" w:firstLine="210"/>
        <w:rPr>
          <w:rFonts w:asciiTheme="minorEastAsia" w:eastAsiaTheme="minorEastAsia" w:hAnsiTheme="minorEastAsia"/>
          <w:noProof/>
          <w:szCs w:val="23"/>
        </w:rPr>
      </w:pPr>
    </w:p>
    <w:p w:rsidR="0089613D" w:rsidRDefault="0089613D" w:rsidP="0089613D">
      <w:pPr>
        <w:ind w:firstLineChars="100" w:firstLine="210"/>
        <w:rPr>
          <w:rFonts w:asciiTheme="minorEastAsia" w:eastAsiaTheme="minorEastAsia" w:hAnsiTheme="minorEastAsia"/>
          <w:noProof/>
          <w:szCs w:val="23"/>
        </w:rPr>
      </w:pPr>
    </w:p>
    <w:p w:rsidR="0089613D" w:rsidRDefault="0089613D" w:rsidP="0089613D">
      <w:pPr>
        <w:ind w:firstLineChars="100" w:firstLine="210"/>
        <w:rPr>
          <w:rFonts w:asciiTheme="minorEastAsia" w:eastAsiaTheme="minorEastAsia" w:hAnsiTheme="minorEastAsia"/>
          <w:noProof/>
          <w:szCs w:val="23"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96627A" w:rsidP="00E55085">
      <w:pPr>
        <w:rPr>
          <w:rFonts w:ascii="HGS教科書体" w:eastAsia="HGS教科書体" w:hint="eastAsia"/>
          <w:noProof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F3F4622" wp14:editId="59724763">
                <wp:simplePos x="0" y="0"/>
                <wp:positionH relativeFrom="column">
                  <wp:posOffset>4053840</wp:posOffset>
                </wp:positionH>
                <wp:positionV relativeFrom="paragraph">
                  <wp:posOffset>56515</wp:posOffset>
                </wp:positionV>
                <wp:extent cx="1885950" cy="17526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35D" w:rsidRDefault="0053735D" w:rsidP="003917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63071" wp14:editId="707D26E8">
                                  <wp:extent cx="1891823" cy="1419225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728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734" cy="142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30" style="position:absolute;left:0;text-align:left;margin-left:319.2pt;margin-top:4.45pt;width:148.5pt;height:13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" filled="f" stroked="f" strokeweight="2pt">
                <v:textbox>
                  <w:txbxContent>
                    <w:p w:rsidR="0053735D" w:rsidRDefault="0053735D" w:rsidP="0039170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63071" wp14:editId="707D26E8">
                            <wp:extent cx="1891823" cy="1419225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7283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734" cy="142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0371F" w:rsidRDefault="00F0371F" w:rsidP="00E55085">
      <w:pPr>
        <w:rPr>
          <w:rFonts w:ascii="HGS教科書体" w:eastAsia="HGS教科書体" w:hint="eastAsia"/>
          <w:noProof/>
        </w:rPr>
      </w:pPr>
      <w:bookmarkStart w:id="0" w:name="_GoBack"/>
      <w:bookmarkEnd w:id="0"/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F0371F" w:rsidRDefault="00F0371F" w:rsidP="00E55085">
      <w:pPr>
        <w:rPr>
          <w:rFonts w:ascii="HGS教科書体" w:eastAsia="HGS教科書体" w:hint="eastAsia"/>
          <w:noProof/>
        </w:rPr>
      </w:pPr>
    </w:p>
    <w:p w:rsidR="0089613D" w:rsidRDefault="0089613D" w:rsidP="00E55085">
      <w:pPr>
        <w:rPr>
          <w:rFonts w:ascii="HGS教科書体" w:eastAsia="HGS教科書体"/>
          <w:noProof/>
        </w:rPr>
      </w:pPr>
    </w:p>
    <w:p w:rsidR="0089613D" w:rsidRDefault="00391703" w:rsidP="00E55085">
      <w:pPr>
        <w:rPr>
          <w:rFonts w:ascii="HGS教科書体" w:eastAsia="HGS教科書体"/>
          <w:noProof/>
        </w:rPr>
      </w:pPr>
      <w:r>
        <w:rPr>
          <w:rFonts w:ascii="HGS教科書体" w:eastAsia="HGS教科書体" w:hint="eastAsia"/>
          <w:noProof/>
          <w:szCs w:val="23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199EDD4" wp14:editId="4945BC20">
                <wp:simplePos x="0" y="0"/>
                <wp:positionH relativeFrom="column">
                  <wp:posOffset>373380</wp:posOffset>
                </wp:positionH>
                <wp:positionV relativeFrom="paragraph">
                  <wp:posOffset>208280</wp:posOffset>
                </wp:positionV>
                <wp:extent cx="5599430" cy="34544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943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35D" w:rsidRPr="002B4E0F" w:rsidRDefault="0053735D" w:rsidP="00920C80">
                            <w:pPr>
                              <w:spacing w:line="310" w:lineRule="exact"/>
                              <w:rPr>
                                <w:rFonts w:ascii="HGS創英角ｺﾞｼｯｸUB" w:eastAsia="HGS創英角ｺﾞｼｯｸUB" w:hAnsi="HGS創英角ｺﾞｼｯｸUB"/>
                                <w:b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color w:val="FFFFFF" w:themeColor="background1"/>
                                <w:sz w:val="28"/>
                                <w:szCs w:val="23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次回アカデミー研究会のお知らせ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31" type="#_x0000_t202" style="position:absolute;left:0;text-align:left;margin-left:29.4pt;margin-top:16.4pt;width:440.9pt;height:27.2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" filled="f" stroked="f" strokeweight=".5pt">
                <v:textbox>
                  <w:txbxContent>
                    <w:p w:rsidR="0053735D" w:rsidRPr="002B4E0F" w:rsidRDefault="0053735D" w:rsidP="00920C80">
                      <w:pPr>
                        <w:spacing w:line="310" w:lineRule="exact"/>
                        <w:rPr>
                          <w:rFonts w:ascii="HGS創英角ｺﾞｼｯｸUB" w:eastAsia="HGS創英角ｺﾞｼｯｸUB" w:hAnsi="HGS創英角ｺﾞｼｯｸUB"/>
                          <w:b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color w:val="FFFFFF" w:themeColor="background1"/>
                          <w:sz w:val="28"/>
                          <w:szCs w:val="23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次回アカデミー研究会のお知らせ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教科書体" w:eastAsia="HGS教科書体" w:hint="eastAsia"/>
          <w:noProof/>
          <w:szCs w:val="23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CE4E93F" wp14:editId="14D4C518">
                <wp:simplePos x="0" y="0"/>
                <wp:positionH relativeFrom="column">
                  <wp:posOffset>27940</wp:posOffset>
                </wp:positionH>
                <wp:positionV relativeFrom="paragraph">
                  <wp:posOffset>207010</wp:posOffset>
                </wp:positionV>
                <wp:extent cx="6335395" cy="287655"/>
                <wp:effectExtent l="38100" t="0" r="8255" b="17145"/>
                <wp:wrapNone/>
                <wp:docPr id="27" name="山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395" cy="287655"/>
                        </a:xfrm>
                        <a:prstGeom prst="chevron">
                          <a:avLst>
                            <a:gd name="adj" fmla="val 78898"/>
                          </a:avLst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27" o:spid="_x0000_s1026" type="#_x0000_t55" style="position:absolute;left:0;text-align:left;margin-left:2.2pt;margin-top:16.3pt;width:498.85pt;height:22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" adj="20826" fillcolor="#0070c0" strokecolor="#00b0f0" strokeweight="1pt"/>
            </w:pict>
          </mc:Fallback>
        </mc:AlternateContent>
      </w:r>
      <w:r w:rsidR="002E1014">
        <w:rPr>
          <w:rFonts w:ascii="HGS教科書体" w:eastAsia="HGS教科書体" w:hint="eastAsia"/>
          <w:noProof/>
        </w:rPr>
        <w:t xml:space="preserve">　</w:t>
      </w:r>
    </w:p>
    <w:p w:rsidR="00F0371F" w:rsidRDefault="00F0371F" w:rsidP="006D33A6">
      <w:pPr>
        <w:ind w:firstLineChars="100" w:firstLine="240"/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</w:pPr>
    </w:p>
    <w:p w:rsidR="006D33A6" w:rsidRDefault="006D33A6" w:rsidP="006D33A6">
      <w:pPr>
        <w:ind w:firstLineChars="100" w:firstLine="210"/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</w:pPr>
      <w:r>
        <w:rPr>
          <w:rFonts w:ascii="HGS教科書体" w:eastAsia="HGS教科書体" w:hint="eastAsia"/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13B949C2" wp14:editId="464F63E7">
                <wp:simplePos x="0" y="0"/>
                <wp:positionH relativeFrom="column">
                  <wp:posOffset>-1905</wp:posOffset>
                </wp:positionH>
                <wp:positionV relativeFrom="paragraph">
                  <wp:posOffset>161290</wp:posOffset>
                </wp:positionV>
                <wp:extent cx="6401435" cy="1238250"/>
                <wp:effectExtent l="0" t="0" r="18415" b="19050"/>
                <wp:wrapNone/>
                <wp:docPr id="60" name="直方体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1435" cy="1238250"/>
                        </a:xfrm>
                        <a:prstGeom prst="cube">
                          <a:avLst>
                            <a:gd name="adj" fmla="val 2542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60" o:spid="_x0000_s1026" type="#_x0000_t16" style="position:absolute;left:0;text-align:left;margin-left:-.15pt;margin-top:12.7pt;width:504.05pt;height:97.5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" adj="549" fillcolor="#dbeef4" strokecolor="#385d8a" strokeweight="1pt"/>
            </w:pict>
          </mc:Fallback>
        </mc:AlternateContent>
      </w:r>
    </w:p>
    <w:p w:rsidR="0002176D" w:rsidRPr="00F0371F" w:rsidRDefault="00F0371F" w:rsidP="006D33A6">
      <w:pPr>
        <w:ind w:firstLineChars="100" w:firstLine="240"/>
        <w:rPr>
          <w:rFonts w:asciiTheme="minorEastAsia" w:eastAsiaTheme="minorEastAsia" w:hAnsiTheme="minorEastAsia"/>
          <w:noProof/>
          <w:sz w:val="24"/>
          <w:szCs w:val="21"/>
        </w:rPr>
      </w:pPr>
      <w:r w:rsidRPr="00F0371F"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  <w:t>中之町幼稚園保育</w:t>
      </w:r>
      <w:r w:rsidR="0002176D" w:rsidRPr="00F0371F"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  <w:t xml:space="preserve">見学週間　　</w:t>
      </w:r>
      <w:r>
        <w:rPr>
          <w:rFonts w:asciiTheme="minorEastAsia" w:eastAsiaTheme="minorEastAsia" w:hAnsiTheme="minorEastAsia" w:hint="eastAsia"/>
          <w:noProof/>
          <w:sz w:val="24"/>
          <w:szCs w:val="21"/>
        </w:rPr>
        <w:t>令和元年</w:t>
      </w:r>
      <w:r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１１月１１日（月）～２９</w:t>
      </w:r>
      <w:r w:rsidR="0002176D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 xml:space="preserve">日（金）　</w:t>
      </w:r>
    </w:p>
    <w:p w:rsidR="0002176D" w:rsidRDefault="00F0371F" w:rsidP="00F0371F">
      <w:pPr>
        <w:ind w:firstLineChars="100" w:firstLine="240"/>
        <w:rPr>
          <w:rFonts w:asciiTheme="minorEastAsia" w:eastAsiaTheme="minorEastAsia" w:hAnsiTheme="minorEastAsia" w:hint="eastAsia"/>
          <w:noProof/>
          <w:sz w:val="24"/>
          <w:szCs w:val="21"/>
        </w:rPr>
      </w:pPr>
      <w:r w:rsidRPr="00F0371F">
        <w:rPr>
          <w:rFonts w:ascii="HGS創英角ｺﾞｼｯｸUB" w:eastAsia="HGS創英角ｺﾞｼｯｸUB" w:hAnsi="HGS創英角ｺﾞｼｯｸUB" w:hint="eastAsia"/>
          <w:noProof/>
          <w:sz w:val="24"/>
          <w:szCs w:val="21"/>
        </w:rPr>
        <w:t xml:space="preserve">研究会　　</w:t>
      </w:r>
      <w:r>
        <w:rPr>
          <w:rFonts w:asciiTheme="minorEastAsia" w:eastAsiaTheme="minorEastAsia" w:hAnsiTheme="minorEastAsia" w:hint="eastAsia"/>
          <w:noProof/>
          <w:sz w:val="24"/>
          <w:szCs w:val="21"/>
        </w:rPr>
        <w:t>日時：令和元年</w:t>
      </w:r>
      <w:r w:rsidR="00BC525F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１１月２</w:t>
      </w:r>
      <w:r w:rsidR="00940E58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１</w:t>
      </w:r>
      <w:r w:rsidR="00BC525F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日（</w:t>
      </w:r>
      <w:r w:rsidR="00940E58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木</w:t>
      </w:r>
      <w:r w:rsidR="00BC525F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）</w:t>
      </w:r>
      <w:r w:rsidR="006F4122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１４：４５～１６：１５</w:t>
      </w:r>
    </w:p>
    <w:p w:rsidR="00F0371F" w:rsidRPr="00F0371F" w:rsidRDefault="00F0371F" w:rsidP="00F0371F">
      <w:pPr>
        <w:ind w:firstLineChars="100" w:firstLine="240"/>
        <w:rPr>
          <w:rFonts w:asciiTheme="minorEastAsia" w:eastAsiaTheme="minorEastAsia" w:hAnsiTheme="minorEastAsia"/>
          <w:noProof/>
          <w:sz w:val="24"/>
          <w:szCs w:val="21"/>
        </w:rPr>
      </w:pPr>
      <w:r>
        <w:rPr>
          <w:rFonts w:asciiTheme="minorEastAsia" w:eastAsiaTheme="minorEastAsia" w:hAnsiTheme="minorEastAsia" w:hint="eastAsia"/>
          <w:noProof/>
          <w:sz w:val="24"/>
          <w:szCs w:val="21"/>
        </w:rPr>
        <w:t xml:space="preserve">　　　　　場所：中之町幼稚園２階遊戯室</w:t>
      </w:r>
    </w:p>
    <w:p w:rsidR="00F0371F" w:rsidRDefault="00F0371F" w:rsidP="00F0371F">
      <w:pPr>
        <w:ind w:firstLineChars="100" w:firstLine="240"/>
        <w:rPr>
          <w:rFonts w:asciiTheme="minorEastAsia" w:eastAsiaTheme="minorEastAsia" w:hAnsiTheme="minorEastAsia" w:hint="eastAsia"/>
          <w:noProof/>
          <w:sz w:val="24"/>
          <w:szCs w:val="21"/>
        </w:rPr>
      </w:pPr>
      <w:r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 xml:space="preserve">　　　　　</w:t>
      </w:r>
      <w:r>
        <w:rPr>
          <w:rFonts w:asciiTheme="minorEastAsia" w:eastAsiaTheme="minorEastAsia" w:hAnsiTheme="minorEastAsia" w:hint="eastAsia"/>
          <w:noProof/>
          <w:sz w:val="24"/>
          <w:szCs w:val="21"/>
        </w:rPr>
        <w:t>内容：</w:t>
      </w:r>
      <w:r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講演</w:t>
      </w:r>
      <w:r w:rsidR="00DA4C47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「集団適応が難しい子供たちへの支援」</w:t>
      </w:r>
    </w:p>
    <w:p w:rsidR="00E63115" w:rsidRPr="00F0371F" w:rsidRDefault="00F0371F" w:rsidP="00F0371F">
      <w:pPr>
        <w:ind w:firstLineChars="900" w:firstLine="2160"/>
        <w:rPr>
          <w:rFonts w:asciiTheme="minorEastAsia" w:eastAsiaTheme="minorEastAsia" w:hAnsiTheme="minorEastAsia"/>
          <w:noProof/>
          <w:sz w:val="24"/>
          <w:szCs w:val="21"/>
        </w:rPr>
      </w:pPr>
      <w:r>
        <w:rPr>
          <w:rFonts w:asciiTheme="minorEastAsia" w:eastAsiaTheme="minorEastAsia" w:hAnsiTheme="minorEastAsia" w:hint="eastAsia"/>
          <w:noProof/>
          <w:sz w:val="24"/>
          <w:szCs w:val="21"/>
        </w:rPr>
        <w:t xml:space="preserve">講師　</w:t>
      </w:r>
      <w:r w:rsidR="00DA4C47" w:rsidRPr="00F0371F">
        <w:rPr>
          <w:rFonts w:asciiTheme="minorEastAsia" w:eastAsiaTheme="minorEastAsia" w:hAnsiTheme="minorEastAsia" w:hint="eastAsia"/>
          <w:noProof/>
          <w:sz w:val="24"/>
          <w:szCs w:val="21"/>
        </w:rPr>
        <w:t>リソースone 上原芳枝先生</w:t>
      </w:r>
    </w:p>
    <w:sectPr w:rsidR="00E63115" w:rsidRPr="00F0371F" w:rsidSect="00CC5709">
      <w:pgSz w:w="11906" w:h="16838" w:code="9"/>
      <w:pgMar w:top="1021" w:right="964" w:bottom="73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35D" w:rsidRDefault="0053735D" w:rsidP="008B5702">
      <w:r>
        <w:separator/>
      </w:r>
    </w:p>
  </w:endnote>
  <w:endnote w:type="continuationSeparator" w:id="0">
    <w:p w:rsidR="0053735D" w:rsidRDefault="0053735D" w:rsidP="008B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35D" w:rsidRDefault="0053735D" w:rsidP="008B5702">
      <w:r>
        <w:separator/>
      </w:r>
    </w:p>
  </w:footnote>
  <w:footnote w:type="continuationSeparator" w:id="0">
    <w:p w:rsidR="0053735D" w:rsidRDefault="0053735D" w:rsidP="008B5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5994"/>
    <w:multiLevelType w:val="hybridMultilevel"/>
    <w:tmpl w:val="C76CFD8C"/>
    <w:lvl w:ilvl="0" w:tplc="CC50C2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ED479C"/>
    <w:multiLevelType w:val="hybridMultilevel"/>
    <w:tmpl w:val="22F0CB36"/>
    <w:lvl w:ilvl="0" w:tplc="31EA271E">
      <w:start w:val="1"/>
      <w:numFmt w:val="decimalEnclosedCircle"/>
      <w:lvlText w:val="%1"/>
      <w:lvlJc w:val="left"/>
      <w:pPr>
        <w:ind w:left="360" w:hanging="360"/>
      </w:pPr>
      <w:rPr>
        <w:rFonts w:ascii="Arial" w:eastAsia="ＭＳ ゴシック" w:hAnsi="Arial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62167A8"/>
    <w:multiLevelType w:val="hybridMultilevel"/>
    <w:tmpl w:val="A43640AE"/>
    <w:lvl w:ilvl="0" w:tplc="9FE0E2D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>
    <w:nsid w:val="5B97739E"/>
    <w:multiLevelType w:val="hybridMultilevel"/>
    <w:tmpl w:val="A1FE1FBE"/>
    <w:lvl w:ilvl="0" w:tplc="B2AE68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BF"/>
    <w:rsid w:val="000177A1"/>
    <w:rsid w:val="0002176D"/>
    <w:rsid w:val="00032286"/>
    <w:rsid w:val="0003313D"/>
    <w:rsid w:val="000602E3"/>
    <w:rsid w:val="00061909"/>
    <w:rsid w:val="00067680"/>
    <w:rsid w:val="00070078"/>
    <w:rsid w:val="00071457"/>
    <w:rsid w:val="000720E9"/>
    <w:rsid w:val="00080F10"/>
    <w:rsid w:val="00083EE4"/>
    <w:rsid w:val="00095D9E"/>
    <w:rsid w:val="000A73FE"/>
    <w:rsid w:val="000A7F05"/>
    <w:rsid w:val="000B020B"/>
    <w:rsid w:val="000B280D"/>
    <w:rsid w:val="000C0F41"/>
    <w:rsid w:val="000D3BCA"/>
    <w:rsid w:val="000D5A53"/>
    <w:rsid w:val="000D63EE"/>
    <w:rsid w:val="000F3434"/>
    <w:rsid w:val="001160B5"/>
    <w:rsid w:val="001175FD"/>
    <w:rsid w:val="00122324"/>
    <w:rsid w:val="00140610"/>
    <w:rsid w:val="001445CA"/>
    <w:rsid w:val="001540F8"/>
    <w:rsid w:val="00164308"/>
    <w:rsid w:val="00187AA4"/>
    <w:rsid w:val="001A578A"/>
    <w:rsid w:val="001B4803"/>
    <w:rsid w:val="001D03E4"/>
    <w:rsid w:val="001F2AD2"/>
    <w:rsid w:val="00203AB8"/>
    <w:rsid w:val="00211D42"/>
    <w:rsid w:val="00222123"/>
    <w:rsid w:val="0022273F"/>
    <w:rsid w:val="002329BB"/>
    <w:rsid w:val="00235788"/>
    <w:rsid w:val="00235C76"/>
    <w:rsid w:val="00243AD1"/>
    <w:rsid w:val="00250BAF"/>
    <w:rsid w:val="002638BF"/>
    <w:rsid w:val="002753DB"/>
    <w:rsid w:val="00275544"/>
    <w:rsid w:val="002816BF"/>
    <w:rsid w:val="00282FBD"/>
    <w:rsid w:val="0029029C"/>
    <w:rsid w:val="0029518F"/>
    <w:rsid w:val="002A2DC8"/>
    <w:rsid w:val="002A583F"/>
    <w:rsid w:val="002A7161"/>
    <w:rsid w:val="002A7BF4"/>
    <w:rsid w:val="002B4E0F"/>
    <w:rsid w:val="002B6309"/>
    <w:rsid w:val="002C0C90"/>
    <w:rsid w:val="002C2171"/>
    <w:rsid w:val="002C43FA"/>
    <w:rsid w:val="002D274F"/>
    <w:rsid w:val="002D46C6"/>
    <w:rsid w:val="002E1014"/>
    <w:rsid w:val="002E6511"/>
    <w:rsid w:val="002F5CEC"/>
    <w:rsid w:val="002F5E1D"/>
    <w:rsid w:val="00302879"/>
    <w:rsid w:val="00305030"/>
    <w:rsid w:val="00305DD8"/>
    <w:rsid w:val="00310B59"/>
    <w:rsid w:val="00311326"/>
    <w:rsid w:val="0031315F"/>
    <w:rsid w:val="0031463B"/>
    <w:rsid w:val="003154D0"/>
    <w:rsid w:val="003178BF"/>
    <w:rsid w:val="00320459"/>
    <w:rsid w:val="003250BC"/>
    <w:rsid w:val="00326E3E"/>
    <w:rsid w:val="00327835"/>
    <w:rsid w:val="00332FC5"/>
    <w:rsid w:val="003353BC"/>
    <w:rsid w:val="00335C9C"/>
    <w:rsid w:val="003362CB"/>
    <w:rsid w:val="00337BEF"/>
    <w:rsid w:val="00346732"/>
    <w:rsid w:val="00347D64"/>
    <w:rsid w:val="0035424E"/>
    <w:rsid w:val="00355FEC"/>
    <w:rsid w:val="00357556"/>
    <w:rsid w:val="003604B1"/>
    <w:rsid w:val="00370DF9"/>
    <w:rsid w:val="0038449B"/>
    <w:rsid w:val="00384F0E"/>
    <w:rsid w:val="003863CD"/>
    <w:rsid w:val="00391703"/>
    <w:rsid w:val="003B01E6"/>
    <w:rsid w:val="003B2DAB"/>
    <w:rsid w:val="003B3086"/>
    <w:rsid w:val="003B6215"/>
    <w:rsid w:val="003D6C76"/>
    <w:rsid w:val="003E26A5"/>
    <w:rsid w:val="003E3349"/>
    <w:rsid w:val="003E4D03"/>
    <w:rsid w:val="003F0F95"/>
    <w:rsid w:val="003F14DB"/>
    <w:rsid w:val="003F24DF"/>
    <w:rsid w:val="003F68C0"/>
    <w:rsid w:val="003F6D72"/>
    <w:rsid w:val="003F7C37"/>
    <w:rsid w:val="00400232"/>
    <w:rsid w:val="00402A42"/>
    <w:rsid w:val="00407F4E"/>
    <w:rsid w:val="004314A7"/>
    <w:rsid w:val="00431B06"/>
    <w:rsid w:val="00431EFF"/>
    <w:rsid w:val="00433F92"/>
    <w:rsid w:val="0044111A"/>
    <w:rsid w:val="00441910"/>
    <w:rsid w:val="00442985"/>
    <w:rsid w:val="004536B5"/>
    <w:rsid w:val="004709E1"/>
    <w:rsid w:val="0047609C"/>
    <w:rsid w:val="0048296D"/>
    <w:rsid w:val="0048372D"/>
    <w:rsid w:val="004976E0"/>
    <w:rsid w:val="004B0E77"/>
    <w:rsid w:val="004C2616"/>
    <w:rsid w:val="004E5E9D"/>
    <w:rsid w:val="004E774F"/>
    <w:rsid w:val="004F19C2"/>
    <w:rsid w:val="004F628B"/>
    <w:rsid w:val="004F6291"/>
    <w:rsid w:val="004F62EE"/>
    <w:rsid w:val="00502505"/>
    <w:rsid w:val="005056BA"/>
    <w:rsid w:val="00510B7A"/>
    <w:rsid w:val="00512CC2"/>
    <w:rsid w:val="00515AAA"/>
    <w:rsid w:val="0051706D"/>
    <w:rsid w:val="00521E11"/>
    <w:rsid w:val="00522BCE"/>
    <w:rsid w:val="00531FCB"/>
    <w:rsid w:val="0053345E"/>
    <w:rsid w:val="00537229"/>
    <w:rsid w:val="0053735D"/>
    <w:rsid w:val="0054081A"/>
    <w:rsid w:val="00542A57"/>
    <w:rsid w:val="0054520D"/>
    <w:rsid w:val="00547336"/>
    <w:rsid w:val="005564D4"/>
    <w:rsid w:val="00556BB8"/>
    <w:rsid w:val="005604AF"/>
    <w:rsid w:val="005736C6"/>
    <w:rsid w:val="0057428B"/>
    <w:rsid w:val="00590DAB"/>
    <w:rsid w:val="005A0544"/>
    <w:rsid w:val="005A6179"/>
    <w:rsid w:val="005B520B"/>
    <w:rsid w:val="005D3039"/>
    <w:rsid w:val="005D3631"/>
    <w:rsid w:val="005D5027"/>
    <w:rsid w:val="005D60F2"/>
    <w:rsid w:val="005D7145"/>
    <w:rsid w:val="005E1373"/>
    <w:rsid w:val="005F00A8"/>
    <w:rsid w:val="005F180B"/>
    <w:rsid w:val="005F29FD"/>
    <w:rsid w:val="005F5868"/>
    <w:rsid w:val="005F594D"/>
    <w:rsid w:val="005F61B6"/>
    <w:rsid w:val="00601AA2"/>
    <w:rsid w:val="00604062"/>
    <w:rsid w:val="00614517"/>
    <w:rsid w:val="006159D7"/>
    <w:rsid w:val="0062472F"/>
    <w:rsid w:val="0063208F"/>
    <w:rsid w:val="006379C7"/>
    <w:rsid w:val="006430A2"/>
    <w:rsid w:val="0064525F"/>
    <w:rsid w:val="00662AF1"/>
    <w:rsid w:val="00666212"/>
    <w:rsid w:val="00682691"/>
    <w:rsid w:val="006864D3"/>
    <w:rsid w:val="006A06E9"/>
    <w:rsid w:val="006A36BF"/>
    <w:rsid w:val="006B6451"/>
    <w:rsid w:val="006C1B03"/>
    <w:rsid w:val="006C5E95"/>
    <w:rsid w:val="006D29D0"/>
    <w:rsid w:val="006D33A6"/>
    <w:rsid w:val="006D359D"/>
    <w:rsid w:val="006E0E67"/>
    <w:rsid w:val="006E2EA4"/>
    <w:rsid w:val="006E5DA3"/>
    <w:rsid w:val="006F4122"/>
    <w:rsid w:val="00702531"/>
    <w:rsid w:val="007025C1"/>
    <w:rsid w:val="0070730F"/>
    <w:rsid w:val="00707DB5"/>
    <w:rsid w:val="00710E93"/>
    <w:rsid w:val="00720A0C"/>
    <w:rsid w:val="007239B3"/>
    <w:rsid w:val="007266B2"/>
    <w:rsid w:val="00733075"/>
    <w:rsid w:val="00742D72"/>
    <w:rsid w:val="00746F0A"/>
    <w:rsid w:val="00753857"/>
    <w:rsid w:val="0078628E"/>
    <w:rsid w:val="0079532F"/>
    <w:rsid w:val="007A2FD3"/>
    <w:rsid w:val="007A73D0"/>
    <w:rsid w:val="007A7A59"/>
    <w:rsid w:val="007C4B6E"/>
    <w:rsid w:val="007D36A9"/>
    <w:rsid w:val="007F21AA"/>
    <w:rsid w:val="007F2ACD"/>
    <w:rsid w:val="007F456A"/>
    <w:rsid w:val="007F7923"/>
    <w:rsid w:val="007F7B00"/>
    <w:rsid w:val="00800B93"/>
    <w:rsid w:val="00802782"/>
    <w:rsid w:val="00806F0E"/>
    <w:rsid w:val="00822F3D"/>
    <w:rsid w:val="008253C8"/>
    <w:rsid w:val="0085021E"/>
    <w:rsid w:val="008640EB"/>
    <w:rsid w:val="00865B5B"/>
    <w:rsid w:val="008856AA"/>
    <w:rsid w:val="00890CAF"/>
    <w:rsid w:val="0089613D"/>
    <w:rsid w:val="0089740C"/>
    <w:rsid w:val="008A0849"/>
    <w:rsid w:val="008A60F7"/>
    <w:rsid w:val="008A7637"/>
    <w:rsid w:val="008B5702"/>
    <w:rsid w:val="008C1DE9"/>
    <w:rsid w:val="008D3720"/>
    <w:rsid w:val="008E1E67"/>
    <w:rsid w:val="008E3910"/>
    <w:rsid w:val="008E4FA5"/>
    <w:rsid w:val="008E544C"/>
    <w:rsid w:val="008E6785"/>
    <w:rsid w:val="008F5054"/>
    <w:rsid w:val="008F7D8E"/>
    <w:rsid w:val="00913E68"/>
    <w:rsid w:val="00915237"/>
    <w:rsid w:val="00915F3A"/>
    <w:rsid w:val="00920599"/>
    <w:rsid w:val="00920C80"/>
    <w:rsid w:val="00936505"/>
    <w:rsid w:val="00940E58"/>
    <w:rsid w:val="0094123F"/>
    <w:rsid w:val="00944DAC"/>
    <w:rsid w:val="0096627A"/>
    <w:rsid w:val="00973158"/>
    <w:rsid w:val="0097498D"/>
    <w:rsid w:val="0098529A"/>
    <w:rsid w:val="00990CDA"/>
    <w:rsid w:val="009A24D5"/>
    <w:rsid w:val="009A2AAA"/>
    <w:rsid w:val="009A3EAD"/>
    <w:rsid w:val="009A4E88"/>
    <w:rsid w:val="009A7F72"/>
    <w:rsid w:val="009B25B8"/>
    <w:rsid w:val="009C2C23"/>
    <w:rsid w:val="009E1DEE"/>
    <w:rsid w:val="009E68E3"/>
    <w:rsid w:val="009E6E15"/>
    <w:rsid w:val="009F265C"/>
    <w:rsid w:val="009F3E6A"/>
    <w:rsid w:val="009F6A8C"/>
    <w:rsid w:val="00A06809"/>
    <w:rsid w:val="00A10E59"/>
    <w:rsid w:val="00A20BDF"/>
    <w:rsid w:val="00A22319"/>
    <w:rsid w:val="00A23700"/>
    <w:rsid w:val="00A26DB7"/>
    <w:rsid w:val="00A328A8"/>
    <w:rsid w:val="00A420A6"/>
    <w:rsid w:val="00A42AAB"/>
    <w:rsid w:val="00A43B5D"/>
    <w:rsid w:val="00A62538"/>
    <w:rsid w:val="00A63BB6"/>
    <w:rsid w:val="00A65E94"/>
    <w:rsid w:val="00A736EE"/>
    <w:rsid w:val="00A779CE"/>
    <w:rsid w:val="00A82146"/>
    <w:rsid w:val="00A837F9"/>
    <w:rsid w:val="00A83E07"/>
    <w:rsid w:val="00A931EB"/>
    <w:rsid w:val="00A93F9F"/>
    <w:rsid w:val="00AA535D"/>
    <w:rsid w:val="00AB0308"/>
    <w:rsid w:val="00AC32B1"/>
    <w:rsid w:val="00AC4857"/>
    <w:rsid w:val="00AD26ED"/>
    <w:rsid w:val="00AD6F6E"/>
    <w:rsid w:val="00AE336C"/>
    <w:rsid w:val="00AE3971"/>
    <w:rsid w:val="00AE50E1"/>
    <w:rsid w:val="00AF2237"/>
    <w:rsid w:val="00AF2271"/>
    <w:rsid w:val="00AF5555"/>
    <w:rsid w:val="00AF735C"/>
    <w:rsid w:val="00B00D72"/>
    <w:rsid w:val="00B12367"/>
    <w:rsid w:val="00B1520D"/>
    <w:rsid w:val="00B15EA3"/>
    <w:rsid w:val="00B20524"/>
    <w:rsid w:val="00B23F6F"/>
    <w:rsid w:val="00B2486A"/>
    <w:rsid w:val="00B400C0"/>
    <w:rsid w:val="00B40DF7"/>
    <w:rsid w:val="00B43AEF"/>
    <w:rsid w:val="00B43BFF"/>
    <w:rsid w:val="00B532B4"/>
    <w:rsid w:val="00B5604E"/>
    <w:rsid w:val="00B64F4A"/>
    <w:rsid w:val="00B72359"/>
    <w:rsid w:val="00B82229"/>
    <w:rsid w:val="00B823A0"/>
    <w:rsid w:val="00B82D42"/>
    <w:rsid w:val="00B82EA3"/>
    <w:rsid w:val="00B8518E"/>
    <w:rsid w:val="00B856CF"/>
    <w:rsid w:val="00B859A7"/>
    <w:rsid w:val="00BA106B"/>
    <w:rsid w:val="00BA5D75"/>
    <w:rsid w:val="00BA7741"/>
    <w:rsid w:val="00BB4F6E"/>
    <w:rsid w:val="00BC525F"/>
    <w:rsid w:val="00BC55BB"/>
    <w:rsid w:val="00BD62BF"/>
    <w:rsid w:val="00BE2BDA"/>
    <w:rsid w:val="00BE3A8A"/>
    <w:rsid w:val="00BE46AD"/>
    <w:rsid w:val="00BF127F"/>
    <w:rsid w:val="00BF5979"/>
    <w:rsid w:val="00BF672A"/>
    <w:rsid w:val="00BF784B"/>
    <w:rsid w:val="00C013D0"/>
    <w:rsid w:val="00C24701"/>
    <w:rsid w:val="00C313D4"/>
    <w:rsid w:val="00C33673"/>
    <w:rsid w:val="00C341DE"/>
    <w:rsid w:val="00C35B88"/>
    <w:rsid w:val="00C36C28"/>
    <w:rsid w:val="00C54958"/>
    <w:rsid w:val="00C56939"/>
    <w:rsid w:val="00C61267"/>
    <w:rsid w:val="00C61C13"/>
    <w:rsid w:val="00C71069"/>
    <w:rsid w:val="00C77A6C"/>
    <w:rsid w:val="00C803E6"/>
    <w:rsid w:val="00C80A88"/>
    <w:rsid w:val="00C94C82"/>
    <w:rsid w:val="00CA5E58"/>
    <w:rsid w:val="00CC5709"/>
    <w:rsid w:val="00CD0A4E"/>
    <w:rsid w:val="00CE2730"/>
    <w:rsid w:val="00CE4380"/>
    <w:rsid w:val="00CE66D2"/>
    <w:rsid w:val="00CE6F30"/>
    <w:rsid w:val="00CE6F54"/>
    <w:rsid w:val="00CE73BA"/>
    <w:rsid w:val="00D13663"/>
    <w:rsid w:val="00D212D0"/>
    <w:rsid w:val="00D247B1"/>
    <w:rsid w:val="00D37D7D"/>
    <w:rsid w:val="00D46E72"/>
    <w:rsid w:val="00D46E93"/>
    <w:rsid w:val="00D86947"/>
    <w:rsid w:val="00D8718E"/>
    <w:rsid w:val="00D94680"/>
    <w:rsid w:val="00DA23AA"/>
    <w:rsid w:val="00DA4C47"/>
    <w:rsid w:val="00DA68A6"/>
    <w:rsid w:val="00DB24E1"/>
    <w:rsid w:val="00DB4C16"/>
    <w:rsid w:val="00DC29EA"/>
    <w:rsid w:val="00DD17D4"/>
    <w:rsid w:val="00DD1BDE"/>
    <w:rsid w:val="00DE0FB5"/>
    <w:rsid w:val="00DE3A8E"/>
    <w:rsid w:val="00DE4744"/>
    <w:rsid w:val="00DE74D5"/>
    <w:rsid w:val="00DF0ACF"/>
    <w:rsid w:val="00DF4175"/>
    <w:rsid w:val="00E012DC"/>
    <w:rsid w:val="00E01656"/>
    <w:rsid w:val="00E07A94"/>
    <w:rsid w:val="00E10542"/>
    <w:rsid w:val="00E13E4A"/>
    <w:rsid w:val="00E207F3"/>
    <w:rsid w:val="00E22397"/>
    <w:rsid w:val="00E251DC"/>
    <w:rsid w:val="00E37EB7"/>
    <w:rsid w:val="00E451C2"/>
    <w:rsid w:val="00E50B29"/>
    <w:rsid w:val="00E54E0B"/>
    <w:rsid w:val="00E55085"/>
    <w:rsid w:val="00E57CC3"/>
    <w:rsid w:val="00E6032F"/>
    <w:rsid w:val="00E60E96"/>
    <w:rsid w:val="00E62AAA"/>
    <w:rsid w:val="00E63115"/>
    <w:rsid w:val="00E67931"/>
    <w:rsid w:val="00E72F69"/>
    <w:rsid w:val="00E84F67"/>
    <w:rsid w:val="00E86DAD"/>
    <w:rsid w:val="00E9332D"/>
    <w:rsid w:val="00E93F9A"/>
    <w:rsid w:val="00E9441F"/>
    <w:rsid w:val="00E96234"/>
    <w:rsid w:val="00EA241B"/>
    <w:rsid w:val="00EB13B2"/>
    <w:rsid w:val="00EB418A"/>
    <w:rsid w:val="00EB4ABF"/>
    <w:rsid w:val="00EB6669"/>
    <w:rsid w:val="00EC1EC9"/>
    <w:rsid w:val="00ED12F9"/>
    <w:rsid w:val="00ED39AE"/>
    <w:rsid w:val="00ED4CA9"/>
    <w:rsid w:val="00ED7407"/>
    <w:rsid w:val="00ED7BC0"/>
    <w:rsid w:val="00EE1E78"/>
    <w:rsid w:val="00EE5977"/>
    <w:rsid w:val="00EE71FC"/>
    <w:rsid w:val="00F0371F"/>
    <w:rsid w:val="00F20A32"/>
    <w:rsid w:val="00F21B4B"/>
    <w:rsid w:val="00F22443"/>
    <w:rsid w:val="00F3415E"/>
    <w:rsid w:val="00F40BAA"/>
    <w:rsid w:val="00F41365"/>
    <w:rsid w:val="00F429F9"/>
    <w:rsid w:val="00F5614C"/>
    <w:rsid w:val="00F56A97"/>
    <w:rsid w:val="00F600CB"/>
    <w:rsid w:val="00F61F3D"/>
    <w:rsid w:val="00F72DA8"/>
    <w:rsid w:val="00F772E3"/>
    <w:rsid w:val="00F86750"/>
    <w:rsid w:val="00F91E52"/>
    <w:rsid w:val="00F94C2B"/>
    <w:rsid w:val="00FA5869"/>
    <w:rsid w:val="00FC21C8"/>
    <w:rsid w:val="00FC7AFD"/>
    <w:rsid w:val="00FD0D55"/>
    <w:rsid w:val="00FD3B4F"/>
    <w:rsid w:val="00FE3BA8"/>
    <w:rsid w:val="00FE5900"/>
    <w:rsid w:val="00FF130A"/>
    <w:rsid w:val="00FF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C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75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175F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1175F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772E3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rsid w:val="00F772E3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D5A5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B57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5702"/>
  </w:style>
  <w:style w:type="paragraph" w:styleId="a8">
    <w:name w:val="footer"/>
    <w:basedOn w:val="a"/>
    <w:link w:val="a9"/>
    <w:uiPriority w:val="99"/>
    <w:unhideWhenUsed/>
    <w:rsid w:val="008B57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5702"/>
  </w:style>
  <w:style w:type="paragraph" w:customStyle="1" w:styleId="image">
    <w:name w:val="image"/>
    <w:basedOn w:val="a"/>
    <w:rsid w:val="00B248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F3415E"/>
  </w:style>
  <w:style w:type="character" w:customStyle="1" w:styleId="ab">
    <w:name w:val="日付 (文字)"/>
    <w:link w:val="aa"/>
    <w:uiPriority w:val="99"/>
    <w:semiHidden/>
    <w:rsid w:val="00F3415E"/>
    <w:rPr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1175FD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c">
    <w:name w:val="No Spacing"/>
    <w:uiPriority w:val="1"/>
    <w:qFormat/>
    <w:rsid w:val="001175FD"/>
    <w:pPr>
      <w:widowControl w:val="0"/>
      <w:jc w:val="both"/>
    </w:pPr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rsid w:val="001175FD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30">
    <w:name w:val="見出し 3 (文字)"/>
    <w:basedOn w:val="a0"/>
    <w:link w:val="3"/>
    <w:uiPriority w:val="9"/>
    <w:rsid w:val="001175FD"/>
    <w:rPr>
      <w:rFonts w:asciiTheme="majorHAnsi" w:eastAsiaTheme="majorEastAsia" w:hAnsiTheme="majorHAnsi" w:cstheme="maj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C1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75F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175F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1175F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772E3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rsid w:val="00F772E3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D5A53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8B57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5702"/>
  </w:style>
  <w:style w:type="paragraph" w:styleId="a8">
    <w:name w:val="footer"/>
    <w:basedOn w:val="a"/>
    <w:link w:val="a9"/>
    <w:uiPriority w:val="99"/>
    <w:unhideWhenUsed/>
    <w:rsid w:val="008B57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5702"/>
  </w:style>
  <w:style w:type="paragraph" w:customStyle="1" w:styleId="image">
    <w:name w:val="image"/>
    <w:basedOn w:val="a"/>
    <w:rsid w:val="00B248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F3415E"/>
  </w:style>
  <w:style w:type="character" w:customStyle="1" w:styleId="ab">
    <w:name w:val="日付 (文字)"/>
    <w:link w:val="aa"/>
    <w:uiPriority w:val="99"/>
    <w:semiHidden/>
    <w:rsid w:val="00F3415E"/>
    <w:rPr>
      <w:kern w:val="2"/>
      <w:sz w:val="21"/>
      <w:szCs w:val="22"/>
    </w:rPr>
  </w:style>
  <w:style w:type="character" w:customStyle="1" w:styleId="10">
    <w:name w:val="見出し 1 (文字)"/>
    <w:basedOn w:val="a0"/>
    <w:link w:val="1"/>
    <w:uiPriority w:val="9"/>
    <w:rsid w:val="001175FD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c">
    <w:name w:val="No Spacing"/>
    <w:uiPriority w:val="1"/>
    <w:qFormat/>
    <w:rsid w:val="001175FD"/>
    <w:pPr>
      <w:widowControl w:val="0"/>
      <w:jc w:val="both"/>
    </w:pPr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rsid w:val="001175FD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30">
    <w:name w:val="見出し 3 (文字)"/>
    <w:basedOn w:val="a0"/>
    <w:link w:val="3"/>
    <w:uiPriority w:val="9"/>
    <w:rsid w:val="001175FD"/>
    <w:rPr>
      <w:rFonts w:asciiTheme="majorHAnsi" w:eastAsiaTheme="majorEastAsia" w:hAnsiTheme="majorHAnsi" w:cstheme="maj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0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67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96B4168F.dotm</Template>
  <TotalTime>73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AOBA Tomonobu</dc:creator>
  <cp:lastModifiedBy>堀之内　香さね</cp:lastModifiedBy>
  <cp:revision>6</cp:revision>
  <cp:lastPrinted>2019-09-02T22:40:00Z</cp:lastPrinted>
  <dcterms:created xsi:type="dcterms:W3CDTF">2019-09-28T04:00:00Z</dcterms:created>
  <dcterms:modified xsi:type="dcterms:W3CDTF">2019-09-28T05:41:00Z</dcterms:modified>
</cp:coreProperties>
</file>